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F22" w:rsidRDefault="00EF4F22" w:rsidP="00EF4F22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36"/>
          <w:szCs w:val="36"/>
          <w:lang w:val="en"/>
        </w:rPr>
      </w:pPr>
    </w:p>
    <w:p w:rsidR="00EF4F22" w:rsidRDefault="00EF4F22" w:rsidP="00EF4F22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36"/>
          <w:szCs w:val="36"/>
          <w:lang w:val="en"/>
        </w:rPr>
      </w:pPr>
      <w:r>
        <w:rPr>
          <w:rFonts w:ascii="Arial" w:hAnsi="Arial" w:cs="Arial"/>
          <w:b/>
          <w:bCs/>
          <w:sz w:val="36"/>
          <w:szCs w:val="36"/>
          <w:lang w:val="en"/>
        </w:rPr>
        <w:t xml:space="preserve">Alwyn Smith Prize </w:t>
      </w:r>
    </w:p>
    <w:p w:rsidR="00EF4F22" w:rsidRDefault="00EF4F22" w:rsidP="00EF4F22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36"/>
          <w:szCs w:val="36"/>
          <w:lang w:val="en"/>
        </w:rPr>
      </w:pPr>
      <w:r>
        <w:rPr>
          <w:rFonts w:ascii="Arial" w:hAnsi="Arial" w:cs="Arial"/>
          <w:b/>
          <w:bCs/>
          <w:sz w:val="36"/>
          <w:szCs w:val="36"/>
          <w:lang w:val="en"/>
        </w:rPr>
        <w:t xml:space="preserve">Nomination </w:t>
      </w:r>
      <w:r w:rsidR="00D37AC5">
        <w:rPr>
          <w:rFonts w:ascii="Arial" w:hAnsi="Arial" w:cs="Arial"/>
          <w:b/>
          <w:bCs/>
          <w:sz w:val="36"/>
          <w:szCs w:val="36"/>
          <w:lang w:val="en"/>
        </w:rPr>
        <w:t>Information</w:t>
      </w:r>
    </w:p>
    <w:p w:rsidR="00EF4F22" w:rsidRDefault="00EF4F22" w:rsidP="00EF4F22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  <w:lang w:val="en"/>
        </w:rPr>
      </w:pPr>
    </w:p>
    <w:p w:rsidR="002E19B0" w:rsidRDefault="002E19B0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color w:val="333333"/>
          <w:lang w:val="en"/>
        </w:rPr>
      </w:pPr>
      <w:r>
        <w:rPr>
          <w:rFonts w:ascii="Calibri" w:hAnsi="Calibri" w:cs="Arial"/>
          <w:color w:val="333333"/>
          <w:lang w:val="en"/>
        </w:rPr>
        <w:t>When</w:t>
      </w:r>
      <w:r w:rsidRPr="008171FB">
        <w:rPr>
          <w:rFonts w:ascii="Calibri" w:hAnsi="Calibri" w:cs="Arial"/>
          <w:color w:val="333333"/>
          <w:lang w:val="en"/>
        </w:rPr>
        <w:t xml:space="preserve"> Professor Alwyn Smith </w:t>
      </w:r>
      <w:r>
        <w:rPr>
          <w:rFonts w:ascii="Calibri" w:hAnsi="Calibri" w:cs="Arial"/>
          <w:color w:val="333333"/>
          <w:lang w:val="en"/>
        </w:rPr>
        <w:t>retired as President of FPH</w:t>
      </w:r>
      <w:r w:rsidRPr="008171FB">
        <w:rPr>
          <w:rFonts w:ascii="Calibri" w:hAnsi="Calibri" w:cs="Arial"/>
          <w:color w:val="333333"/>
          <w:lang w:val="en"/>
        </w:rPr>
        <w:t xml:space="preserve"> in 1986</w:t>
      </w:r>
      <w:r>
        <w:rPr>
          <w:rFonts w:ascii="Calibri" w:hAnsi="Calibri" w:cs="Arial"/>
          <w:color w:val="333333"/>
          <w:lang w:val="en"/>
        </w:rPr>
        <w:t xml:space="preserve">, he left a sum of money to make sure that every year, FPH could celebrate the public health achievements of FPH members. The Prize winner will receive a medal and certificate at FPH’s annual awards and prizes ceremony. </w:t>
      </w:r>
    </w:p>
    <w:p w:rsidR="002E19B0" w:rsidRDefault="002E19B0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color w:val="333333"/>
          <w:lang w:val="en"/>
        </w:rPr>
      </w:pPr>
    </w:p>
    <w:p w:rsidR="002E19B0" w:rsidRPr="002E19B0" w:rsidRDefault="002E19B0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b/>
          <w:color w:val="333333"/>
          <w:lang w:val="en"/>
        </w:rPr>
      </w:pPr>
      <w:r w:rsidRPr="002E19B0">
        <w:rPr>
          <w:rFonts w:ascii="Calibri" w:hAnsi="Calibri" w:cs="Arial"/>
          <w:b/>
          <w:color w:val="333333"/>
          <w:lang w:val="en"/>
        </w:rPr>
        <w:t>How do I apply?</w:t>
      </w:r>
    </w:p>
    <w:p w:rsidR="002E19B0" w:rsidRDefault="002E19B0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color w:val="333333"/>
          <w:lang w:val="en"/>
        </w:rPr>
      </w:pPr>
    </w:p>
    <w:p w:rsidR="002E19B0" w:rsidRDefault="002E19B0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color w:val="333333"/>
          <w:lang w:val="en"/>
        </w:rPr>
      </w:pPr>
      <w:r>
        <w:rPr>
          <w:rFonts w:ascii="Calibri" w:hAnsi="Calibri" w:cs="Arial"/>
          <w:color w:val="333333"/>
          <w:lang w:val="en"/>
        </w:rPr>
        <w:t>To apply for this Prize or nominate someone else for it, write up to 500 words detailing why you/they should be awarded the Alwyn Smith Prize, remembering to reiterate how they have made an outstanding contribution to public health.</w:t>
      </w:r>
    </w:p>
    <w:p w:rsidR="002E19B0" w:rsidRDefault="002E19B0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color w:val="333333"/>
          <w:lang w:val="en"/>
        </w:rPr>
      </w:pPr>
    </w:p>
    <w:p w:rsidR="002E19B0" w:rsidRDefault="002E19B0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color w:val="333333"/>
          <w:lang w:val="en"/>
        </w:rPr>
      </w:pPr>
      <w:r>
        <w:rPr>
          <w:rFonts w:ascii="Calibri" w:hAnsi="Calibri" w:cs="Arial"/>
          <w:color w:val="333333"/>
          <w:lang w:val="en"/>
        </w:rPr>
        <w:t>When you’re writing this statement, consider including the following:</w:t>
      </w:r>
    </w:p>
    <w:p w:rsidR="00D37AC5" w:rsidRDefault="00D37AC5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color w:val="333333"/>
          <w:lang w:val="en"/>
        </w:rPr>
      </w:pPr>
    </w:p>
    <w:p w:rsidR="00D37AC5" w:rsidRPr="00D37AC5" w:rsidRDefault="00D37AC5" w:rsidP="00D37AC5">
      <w:pPr>
        <w:pStyle w:val="ListParagraph"/>
        <w:ind w:left="1440" w:hanging="360"/>
      </w:pPr>
      <w:proofErr w:type="gramStart"/>
      <w:r>
        <w:rPr>
          <w:rFonts w:ascii="Courier New" w:hAnsi="Courier New" w:cs="Courier New"/>
        </w:rPr>
        <w:t>o</w:t>
      </w:r>
      <w:proofErr w:type="gramEnd"/>
      <w:r>
        <w:rPr>
          <w:rFonts w:ascii="Times New Roman" w:hAnsi="Times New Roman"/>
          <w:sz w:val="14"/>
          <w:szCs w:val="14"/>
        </w:rPr>
        <w:t xml:space="preserve">   </w:t>
      </w:r>
      <w:r>
        <w:rPr>
          <w:b/>
          <w:bCs/>
        </w:rPr>
        <w:t>What</w:t>
      </w:r>
      <w:r>
        <w:t xml:space="preserve"> is it about and </w:t>
      </w:r>
      <w:r>
        <w:rPr>
          <w:b/>
        </w:rPr>
        <w:t xml:space="preserve">what </w:t>
      </w:r>
      <w:r>
        <w:t>was the outcome?</w:t>
      </w:r>
    </w:p>
    <w:p w:rsidR="00D37AC5" w:rsidRDefault="00D37AC5" w:rsidP="00D37AC5">
      <w:pPr>
        <w:pStyle w:val="ListParagraph"/>
        <w:ind w:left="1440" w:hanging="360"/>
      </w:pPr>
      <w:proofErr w:type="gramStart"/>
      <w:r>
        <w:rPr>
          <w:rFonts w:ascii="Courier New" w:hAnsi="Courier New" w:cs="Courier New"/>
        </w:rPr>
        <w:t>o</w:t>
      </w:r>
      <w:proofErr w:type="gramEnd"/>
      <w:r>
        <w:rPr>
          <w:rFonts w:ascii="Times New Roman" w:hAnsi="Times New Roman"/>
          <w:sz w:val="14"/>
          <w:szCs w:val="14"/>
        </w:rPr>
        <w:t xml:space="preserve">   </w:t>
      </w:r>
      <w:r>
        <w:rPr>
          <w:b/>
          <w:bCs/>
        </w:rPr>
        <w:t>Who</w:t>
      </w:r>
      <w:r>
        <w:t xml:space="preserve"> does it affect/who was involved? </w:t>
      </w:r>
    </w:p>
    <w:p w:rsidR="00D37AC5" w:rsidRDefault="00D37AC5" w:rsidP="00D37AC5">
      <w:pPr>
        <w:pStyle w:val="ListParagraph"/>
        <w:ind w:left="1440" w:hanging="360"/>
      </w:pPr>
      <w:proofErr w:type="gramStart"/>
      <w:r>
        <w:rPr>
          <w:rFonts w:ascii="Courier New" w:hAnsi="Courier New" w:cs="Courier New"/>
        </w:rPr>
        <w:t>o</w:t>
      </w:r>
      <w:proofErr w:type="gramEnd"/>
      <w:r>
        <w:rPr>
          <w:rFonts w:ascii="Times New Roman" w:hAnsi="Times New Roman"/>
          <w:sz w:val="14"/>
          <w:szCs w:val="14"/>
        </w:rPr>
        <w:t xml:space="preserve">   </w:t>
      </w:r>
      <w:r>
        <w:rPr>
          <w:b/>
          <w:bCs/>
        </w:rPr>
        <w:t>Where</w:t>
      </w:r>
      <w:r>
        <w:t xml:space="preserve"> and </w:t>
      </w:r>
      <w:r>
        <w:rPr>
          <w:b/>
          <w:bCs/>
        </w:rPr>
        <w:t>when</w:t>
      </w:r>
      <w:r>
        <w:t xml:space="preserve"> did/will it take place? </w:t>
      </w:r>
    </w:p>
    <w:p w:rsidR="00D37AC5" w:rsidRDefault="00D37AC5" w:rsidP="00D37AC5">
      <w:pPr>
        <w:pStyle w:val="ListParagraph"/>
        <w:ind w:left="1440" w:hanging="360"/>
      </w:pPr>
      <w:r>
        <w:rPr>
          <w:rFonts w:ascii="Courier New" w:hAnsi="Courier New" w:cs="Courier New"/>
        </w:rPr>
        <w:t>o</w:t>
      </w:r>
      <w:r>
        <w:rPr>
          <w:rFonts w:ascii="Times New Roman" w:hAnsi="Times New Roman"/>
          <w:sz w:val="14"/>
          <w:szCs w:val="14"/>
        </w:rPr>
        <w:t xml:space="preserve">   </w:t>
      </w:r>
      <w:r w:rsidR="006B132C">
        <w:rPr>
          <w:b/>
          <w:bCs/>
        </w:rPr>
        <w:t>How</w:t>
      </w:r>
      <w:bookmarkStart w:id="0" w:name="_GoBack"/>
      <w:bookmarkEnd w:id="0"/>
      <w:r>
        <w:rPr>
          <w:b/>
          <w:bCs/>
        </w:rPr>
        <w:t xml:space="preserve"> </w:t>
      </w:r>
      <w:r>
        <w:t xml:space="preserve">is it going to happen/has it happened? </w:t>
      </w:r>
    </w:p>
    <w:p w:rsidR="00D37AC5" w:rsidRDefault="00D37AC5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color w:val="333333"/>
          <w:lang w:val="en"/>
        </w:rPr>
      </w:pPr>
    </w:p>
    <w:p w:rsidR="002E19B0" w:rsidRDefault="00D37AC5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color w:val="333333"/>
          <w:lang w:val="en"/>
        </w:rPr>
      </w:pPr>
      <w:r>
        <w:rPr>
          <w:rFonts w:ascii="Calibri" w:hAnsi="Calibri" w:cs="Arial"/>
          <w:color w:val="333333"/>
          <w:lang w:val="en"/>
        </w:rPr>
        <w:t>Please input the statement i</w:t>
      </w:r>
      <w:r w:rsidR="007A4F3E">
        <w:rPr>
          <w:rFonts w:ascii="Calibri" w:hAnsi="Calibri" w:cs="Arial"/>
          <w:color w:val="333333"/>
          <w:lang w:val="en"/>
        </w:rPr>
        <w:t>nto the nomination form on page two</w:t>
      </w:r>
      <w:r>
        <w:rPr>
          <w:rFonts w:ascii="Calibri" w:hAnsi="Calibri" w:cs="Arial"/>
          <w:color w:val="333333"/>
          <w:lang w:val="en"/>
        </w:rPr>
        <w:t xml:space="preserve">, and return the completed form via email to </w:t>
      </w:r>
      <w:hyperlink r:id="rId7" w:history="1">
        <w:r w:rsidR="002E19B0" w:rsidRPr="009B1467">
          <w:rPr>
            <w:rStyle w:val="Hyperlink"/>
            <w:rFonts w:ascii="Calibri" w:hAnsi="Calibri" w:cs="Arial"/>
            <w:lang w:val="en"/>
          </w:rPr>
          <w:t>membership@fph.org.uk</w:t>
        </w:r>
      </w:hyperlink>
      <w:r w:rsidR="002E19B0">
        <w:rPr>
          <w:rFonts w:ascii="Calibri" w:hAnsi="Calibri" w:cs="Arial"/>
          <w:color w:val="333333"/>
          <w:lang w:val="en"/>
        </w:rPr>
        <w:t xml:space="preserve">. </w:t>
      </w:r>
    </w:p>
    <w:p w:rsidR="00D37AC5" w:rsidRDefault="00D37AC5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color w:val="333333"/>
          <w:lang w:val="en"/>
        </w:rPr>
      </w:pPr>
    </w:p>
    <w:p w:rsidR="00D37AC5" w:rsidRPr="00B264C6" w:rsidRDefault="007A4F3E" w:rsidP="00B264C6">
      <w:pPr>
        <w:rPr>
          <w:rFonts w:ascii="Calibri" w:hAnsi="Calibri" w:cs="Arial"/>
          <w:color w:val="333333"/>
          <w:sz w:val="24"/>
          <w:lang w:val="en"/>
        </w:rPr>
      </w:pPr>
      <w:r w:rsidRPr="00B264C6">
        <w:rPr>
          <w:rFonts w:ascii="Calibri" w:hAnsi="Calibri" w:cs="Arial"/>
          <w:color w:val="333333"/>
          <w:sz w:val="24"/>
          <w:lang w:val="en"/>
        </w:rPr>
        <w:t>Thank you!</w:t>
      </w:r>
    </w:p>
    <w:p w:rsidR="007A4F3E" w:rsidRDefault="007A4F3E">
      <w:pPr>
        <w:rPr>
          <w:rFonts w:ascii="Calibri" w:hAnsi="Calibri" w:cs="Arial"/>
          <w:color w:val="333333"/>
          <w:lang w:val="en"/>
        </w:rPr>
      </w:pPr>
      <w:r>
        <w:rPr>
          <w:rFonts w:ascii="Calibri" w:hAnsi="Calibri" w:cs="Arial"/>
          <w:color w:val="333333"/>
          <w:lang w:val="en"/>
        </w:rPr>
        <w:br w:type="page"/>
      </w:r>
    </w:p>
    <w:p w:rsidR="00D37AC5" w:rsidRPr="007A4F3E" w:rsidRDefault="00D37AC5" w:rsidP="00EF4F22">
      <w:pPr>
        <w:autoSpaceDE w:val="0"/>
        <w:autoSpaceDN w:val="0"/>
        <w:adjustRightInd w:val="0"/>
        <w:spacing w:after="0" w:line="276" w:lineRule="auto"/>
        <w:rPr>
          <w:rFonts w:cs="Arial"/>
          <w:color w:val="333333"/>
          <w:sz w:val="28"/>
          <w:lang w:val="en"/>
        </w:rPr>
      </w:pPr>
    </w:p>
    <w:p w:rsidR="00D37AC5" w:rsidRPr="007A4F3E" w:rsidRDefault="00D37AC5" w:rsidP="007A4F3E">
      <w:pPr>
        <w:autoSpaceDE w:val="0"/>
        <w:autoSpaceDN w:val="0"/>
        <w:adjustRightInd w:val="0"/>
        <w:spacing w:after="0" w:line="276" w:lineRule="auto"/>
        <w:jc w:val="center"/>
        <w:rPr>
          <w:rFonts w:cs="Arial"/>
          <w:b/>
          <w:bCs/>
          <w:sz w:val="28"/>
          <w:lang w:val="en"/>
        </w:rPr>
      </w:pPr>
      <w:r w:rsidRPr="007A4F3E">
        <w:rPr>
          <w:rFonts w:cs="Arial"/>
          <w:b/>
          <w:bCs/>
          <w:sz w:val="28"/>
          <w:lang w:val="en"/>
        </w:rPr>
        <w:t>Alwyn Smith Prize</w:t>
      </w:r>
    </w:p>
    <w:p w:rsidR="00D37AC5" w:rsidRPr="007A4F3E" w:rsidRDefault="00D37AC5" w:rsidP="00D37AC5">
      <w:pPr>
        <w:autoSpaceDE w:val="0"/>
        <w:autoSpaceDN w:val="0"/>
        <w:adjustRightInd w:val="0"/>
        <w:spacing w:after="0" w:line="276" w:lineRule="auto"/>
        <w:jc w:val="center"/>
        <w:rPr>
          <w:rFonts w:cs="Arial"/>
          <w:b/>
          <w:bCs/>
          <w:sz w:val="28"/>
          <w:lang w:val="en"/>
        </w:rPr>
      </w:pPr>
      <w:r w:rsidRPr="007A4F3E">
        <w:rPr>
          <w:rFonts w:cs="Arial"/>
          <w:b/>
          <w:bCs/>
          <w:sz w:val="28"/>
          <w:lang w:val="en"/>
        </w:rPr>
        <w:t>Nomination Form</w:t>
      </w:r>
    </w:p>
    <w:p w:rsidR="00EF4F22" w:rsidRPr="007A4F3E" w:rsidRDefault="00EF4F22" w:rsidP="00EF4F22">
      <w:pPr>
        <w:autoSpaceDE w:val="0"/>
        <w:autoSpaceDN w:val="0"/>
        <w:adjustRightInd w:val="0"/>
        <w:spacing w:after="0" w:line="276" w:lineRule="auto"/>
        <w:rPr>
          <w:rFonts w:cs="Arial"/>
          <w:b/>
          <w:bCs/>
          <w:lang w:val="en"/>
        </w:rPr>
      </w:pPr>
    </w:p>
    <w:p w:rsidR="00EF4F22" w:rsidRPr="007A4F3E" w:rsidRDefault="00EF4F22" w:rsidP="00EF4F22">
      <w:pPr>
        <w:autoSpaceDE w:val="0"/>
        <w:autoSpaceDN w:val="0"/>
        <w:adjustRightInd w:val="0"/>
        <w:spacing w:after="0" w:line="276" w:lineRule="auto"/>
        <w:rPr>
          <w:rFonts w:cs="Arial"/>
          <w:b/>
          <w:bCs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619"/>
      </w:tblGrid>
      <w:tr w:rsidR="007A4F3E" w:rsidRPr="007A4F3E" w:rsidTr="007A4F3E">
        <w:tc>
          <w:tcPr>
            <w:tcW w:w="3397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>Nominee’s name:</w:t>
            </w:r>
          </w:p>
        </w:tc>
        <w:tc>
          <w:tcPr>
            <w:tcW w:w="5619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</w:p>
        </w:tc>
      </w:tr>
      <w:tr w:rsidR="007A4F3E" w:rsidRPr="007A4F3E" w:rsidTr="007A4F3E">
        <w:tc>
          <w:tcPr>
            <w:tcW w:w="3397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 xml:space="preserve">Your name </w:t>
            </w:r>
            <w:r w:rsidRPr="007A4F3E">
              <w:rPr>
                <w:rFonts w:cs="Arial"/>
                <w:bCs/>
                <w:lang w:val="en"/>
              </w:rPr>
              <w:t>(only complete this field if you’re nominating someone else. If you’re nominating yourself, leave blank):</w:t>
            </w:r>
          </w:p>
        </w:tc>
        <w:tc>
          <w:tcPr>
            <w:tcW w:w="5619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</w:p>
        </w:tc>
      </w:tr>
      <w:tr w:rsidR="007A4F3E" w:rsidRPr="007A4F3E" w:rsidTr="007A4F3E">
        <w:tc>
          <w:tcPr>
            <w:tcW w:w="3397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>Nominee’s email address:</w:t>
            </w:r>
          </w:p>
        </w:tc>
        <w:tc>
          <w:tcPr>
            <w:tcW w:w="5619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</w:p>
        </w:tc>
      </w:tr>
      <w:tr w:rsidR="007A4F3E" w:rsidRPr="007A4F3E" w:rsidTr="007A4F3E">
        <w:tc>
          <w:tcPr>
            <w:tcW w:w="3397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>Job title:</w:t>
            </w:r>
          </w:p>
        </w:tc>
        <w:tc>
          <w:tcPr>
            <w:tcW w:w="5619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</w:p>
        </w:tc>
      </w:tr>
      <w:tr w:rsidR="007A4F3E" w:rsidRPr="007A4F3E" w:rsidTr="007A4F3E">
        <w:tc>
          <w:tcPr>
            <w:tcW w:w="3397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>Employer:</w:t>
            </w:r>
          </w:p>
        </w:tc>
        <w:tc>
          <w:tcPr>
            <w:tcW w:w="5619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</w:p>
        </w:tc>
      </w:tr>
      <w:tr w:rsidR="007A4F3E" w:rsidRPr="007A4F3E" w:rsidTr="007A4F3E">
        <w:tc>
          <w:tcPr>
            <w:tcW w:w="3397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>FPH Membership Grade:</w:t>
            </w:r>
          </w:p>
        </w:tc>
        <w:tc>
          <w:tcPr>
            <w:tcW w:w="5619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</w:p>
        </w:tc>
      </w:tr>
    </w:tbl>
    <w:p w:rsidR="007A4F3E" w:rsidRPr="007A4F3E" w:rsidRDefault="007A4F3E" w:rsidP="00EF4F22">
      <w:pPr>
        <w:autoSpaceDE w:val="0"/>
        <w:autoSpaceDN w:val="0"/>
        <w:adjustRightInd w:val="0"/>
        <w:spacing w:after="0" w:line="276" w:lineRule="auto"/>
        <w:rPr>
          <w:rFonts w:cs="Arial"/>
          <w:b/>
          <w:bCs/>
          <w:lang w:val="en"/>
        </w:rPr>
      </w:pPr>
    </w:p>
    <w:p w:rsidR="007A4F3E" w:rsidRPr="007A4F3E" w:rsidRDefault="007A4F3E" w:rsidP="007A4F3E">
      <w:pPr>
        <w:autoSpaceDE w:val="0"/>
        <w:autoSpaceDN w:val="0"/>
        <w:adjustRightInd w:val="0"/>
        <w:spacing w:line="276" w:lineRule="auto"/>
        <w:rPr>
          <w:rFonts w:cs="Arial"/>
          <w:b/>
          <w:lang w:val="en"/>
        </w:rPr>
      </w:pPr>
      <w:r w:rsidRPr="007A4F3E">
        <w:rPr>
          <w:rFonts w:cs="Arial"/>
          <w:b/>
          <w:lang w:val="en"/>
        </w:rPr>
        <w:t>Please write up to 500 words below detailing why this person should be given the Alwyn Smith Prize: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A4F3E" w:rsidRPr="007A4F3E" w:rsidTr="007A4F3E">
        <w:tc>
          <w:tcPr>
            <w:tcW w:w="9016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</w:p>
        </w:tc>
      </w:tr>
    </w:tbl>
    <w:p w:rsidR="00EF4F22" w:rsidRPr="007A4F3E" w:rsidRDefault="00EF4F22" w:rsidP="00EF4F22">
      <w:pPr>
        <w:autoSpaceDE w:val="0"/>
        <w:autoSpaceDN w:val="0"/>
        <w:adjustRightInd w:val="0"/>
        <w:spacing w:after="0" w:line="276" w:lineRule="auto"/>
        <w:rPr>
          <w:rFonts w:cs="Arial"/>
          <w:b/>
          <w:bCs/>
          <w:lang w:val="en"/>
        </w:rPr>
      </w:pPr>
    </w:p>
    <w:p w:rsidR="00EF4F22" w:rsidRPr="007A4F3E" w:rsidRDefault="00EF4F22" w:rsidP="00EF4F22">
      <w:pPr>
        <w:autoSpaceDE w:val="0"/>
        <w:autoSpaceDN w:val="0"/>
        <w:adjustRightInd w:val="0"/>
        <w:spacing w:after="0" w:line="276" w:lineRule="auto"/>
        <w:rPr>
          <w:rFonts w:cs="Arial"/>
          <w:bCs/>
          <w:lang w:val="en"/>
        </w:rPr>
      </w:pPr>
    </w:p>
    <w:p w:rsidR="00EF4F22" w:rsidRPr="007A4F3E" w:rsidRDefault="007A4F3E" w:rsidP="00EF4F22">
      <w:pPr>
        <w:autoSpaceDE w:val="0"/>
        <w:autoSpaceDN w:val="0"/>
        <w:adjustRightInd w:val="0"/>
        <w:spacing w:after="200" w:line="276" w:lineRule="auto"/>
        <w:rPr>
          <w:rFonts w:cs="Arial"/>
          <w:bCs/>
          <w:lang w:val="en"/>
        </w:rPr>
      </w:pPr>
      <w:r>
        <w:rPr>
          <w:rFonts w:cs="Arial"/>
          <w:bCs/>
          <w:lang w:val="en"/>
        </w:rPr>
        <w:t>Two members or</w:t>
      </w:r>
      <w:r w:rsidRPr="007A4F3E">
        <w:rPr>
          <w:rFonts w:cs="Arial"/>
          <w:bCs/>
          <w:lang w:val="en"/>
        </w:rPr>
        <w:t xml:space="preserve"> fellows of FPH must sign the application form for it be submitted. Please sign and date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7A4F3E" w:rsidRPr="007A4F3E" w:rsidTr="007A4F3E"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</w:p>
        </w:tc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>Name</w:t>
            </w:r>
          </w:p>
        </w:tc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>Date</w:t>
            </w:r>
          </w:p>
        </w:tc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>Signature</w:t>
            </w:r>
          </w:p>
        </w:tc>
      </w:tr>
      <w:tr w:rsidR="007A4F3E" w:rsidRPr="007A4F3E" w:rsidTr="007A4F3E"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>Person 1:</w:t>
            </w:r>
          </w:p>
        </w:tc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</w:p>
        </w:tc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</w:p>
        </w:tc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</w:p>
        </w:tc>
      </w:tr>
      <w:tr w:rsidR="007A4F3E" w:rsidRPr="007A4F3E" w:rsidTr="007A4F3E"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>Person 2:</w:t>
            </w:r>
          </w:p>
        </w:tc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</w:p>
        </w:tc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</w:p>
        </w:tc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</w:p>
        </w:tc>
      </w:tr>
    </w:tbl>
    <w:p w:rsidR="00F43CB0" w:rsidRPr="007A4F3E" w:rsidRDefault="00F43CB0" w:rsidP="00EF4F22"/>
    <w:sectPr w:rsidR="00F43CB0" w:rsidRPr="007A4F3E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5B6" w:rsidRDefault="009655B6" w:rsidP="002E19B0">
      <w:pPr>
        <w:spacing w:after="0" w:line="240" w:lineRule="auto"/>
      </w:pPr>
      <w:r>
        <w:separator/>
      </w:r>
    </w:p>
  </w:endnote>
  <w:endnote w:type="continuationSeparator" w:id="0">
    <w:p w:rsidR="009655B6" w:rsidRDefault="009655B6" w:rsidP="002E1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5B6" w:rsidRDefault="009655B6" w:rsidP="002E19B0">
      <w:pPr>
        <w:spacing w:after="0" w:line="240" w:lineRule="auto"/>
      </w:pPr>
      <w:r>
        <w:separator/>
      </w:r>
    </w:p>
  </w:footnote>
  <w:footnote w:type="continuationSeparator" w:id="0">
    <w:p w:rsidR="009655B6" w:rsidRDefault="009655B6" w:rsidP="002E1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9B0" w:rsidRDefault="002E19B0" w:rsidP="002E19B0">
    <w:pPr>
      <w:pStyle w:val="Header"/>
      <w:jc w:val="center"/>
    </w:pPr>
    <w:r w:rsidRPr="0079210F">
      <w:rPr>
        <w:noProof/>
        <w:lang w:eastAsia="en-GB"/>
      </w:rPr>
      <w:drawing>
        <wp:inline distT="0" distB="0" distL="0" distR="0" wp14:anchorId="395B50CD" wp14:editId="7F37A59B">
          <wp:extent cx="2449195" cy="779145"/>
          <wp:effectExtent l="0" t="0" r="8255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59" t="8051" r="65228" b="80292"/>
                  <a:stretch>
                    <a:fillRect/>
                  </a:stretch>
                </pic:blipFill>
                <pic:spPr bwMode="auto">
                  <a:xfrm>
                    <a:off x="0" y="0"/>
                    <a:ext cx="2449195" cy="77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E7C882C4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F22"/>
    <w:rsid w:val="00035805"/>
    <w:rsid w:val="00050381"/>
    <w:rsid w:val="00062529"/>
    <w:rsid w:val="00093341"/>
    <w:rsid w:val="000B5415"/>
    <w:rsid w:val="000F1000"/>
    <w:rsid w:val="0011074E"/>
    <w:rsid w:val="0011650A"/>
    <w:rsid w:val="00136EA5"/>
    <w:rsid w:val="001E1456"/>
    <w:rsid w:val="00200A29"/>
    <w:rsid w:val="002333E7"/>
    <w:rsid w:val="00241F0E"/>
    <w:rsid w:val="002435B9"/>
    <w:rsid w:val="0027652F"/>
    <w:rsid w:val="002B7BBC"/>
    <w:rsid w:val="002E19B0"/>
    <w:rsid w:val="002F5B14"/>
    <w:rsid w:val="002F6865"/>
    <w:rsid w:val="002F6DE8"/>
    <w:rsid w:val="003478F3"/>
    <w:rsid w:val="003C2629"/>
    <w:rsid w:val="00417C93"/>
    <w:rsid w:val="00432317"/>
    <w:rsid w:val="004A39ED"/>
    <w:rsid w:val="004A4162"/>
    <w:rsid w:val="004B6A2A"/>
    <w:rsid w:val="005006A8"/>
    <w:rsid w:val="00503DCA"/>
    <w:rsid w:val="00602C51"/>
    <w:rsid w:val="00617E4D"/>
    <w:rsid w:val="006601C4"/>
    <w:rsid w:val="006A7CCE"/>
    <w:rsid w:val="006B132C"/>
    <w:rsid w:val="006C27D3"/>
    <w:rsid w:val="006C79A8"/>
    <w:rsid w:val="006C7DD0"/>
    <w:rsid w:val="006D69C1"/>
    <w:rsid w:val="006E234E"/>
    <w:rsid w:val="00714166"/>
    <w:rsid w:val="00737D64"/>
    <w:rsid w:val="007958C3"/>
    <w:rsid w:val="007A4F3E"/>
    <w:rsid w:val="007C7125"/>
    <w:rsid w:val="00833D0A"/>
    <w:rsid w:val="00866224"/>
    <w:rsid w:val="00892A34"/>
    <w:rsid w:val="008A391A"/>
    <w:rsid w:val="008B01D3"/>
    <w:rsid w:val="009655B6"/>
    <w:rsid w:val="009708DB"/>
    <w:rsid w:val="009B091F"/>
    <w:rsid w:val="009B35D3"/>
    <w:rsid w:val="00A0539D"/>
    <w:rsid w:val="00A257FB"/>
    <w:rsid w:val="00A42EC0"/>
    <w:rsid w:val="00A63FED"/>
    <w:rsid w:val="00A67736"/>
    <w:rsid w:val="00A81D95"/>
    <w:rsid w:val="00AA24F4"/>
    <w:rsid w:val="00AA3042"/>
    <w:rsid w:val="00AC63FC"/>
    <w:rsid w:val="00B042D6"/>
    <w:rsid w:val="00B2401F"/>
    <w:rsid w:val="00B264C6"/>
    <w:rsid w:val="00B46DE5"/>
    <w:rsid w:val="00C11200"/>
    <w:rsid w:val="00C27338"/>
    <w:rsid w:val="00C35E18"/>
    <w:rsid w:val="00C36C6F"/>
    <w:rsid w:val="00C534EE"/>
    <w:rsid w:val="00C575BA"/>
    <w:rsid w:val="00C9060F"/>
    <w:rsid w:val="00CA3459"/>
    <w:rsid w:val="00CA4CD0"/>
    <w:rsid w:val="00CC44DF"/>
    <w:rsid w:val="00CF6423"/>
    <w:rsid w:val="00D05259"/>
    <w:rsid w:val="00D37AC5"/>
    <w:rsid w:val="00D979E3"/>
    <w:rsid w:val="00DB69DA"/>
    <w:rsid w:val="00E13F44"/>
    <w:rsid w:val="00E71401"/>
    <w:rsid w:val="00EA2B20"/>
    <w:rsid w:val="00EF4F22"/>
    <w:rsid w:val="00F34298"/>
    <w:rsid w:val="00F37389"/>
    <w:rsid w:val="00F43CB0"/>
    <w:rsid w:val="00F63FDE"/>
    <w:rsid w:val="00F64DBD"/>
    <w:rsid w:val="00F84AEF"/>
    <w:rsid w:val="00FB4758"/>
    <w:rsid w:val="00FC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45F0BE-7B67-49D9-99EE-90FDA0AB3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1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9B0"/>
  </w:style>
  <w:style w:type="paragraph" w:styleId="Footer">
    <w:name w:val="footer"/>
    <w:basedOn w:val="Normal"/>
    <w:link w:val="FooterChar"/>
    <w:uiPriority w:val="99"/>
    <w:unhideWhenUsed/>
    <w:rsid w:val="002E1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9B0"/>
  </w:style>
  <w:style w:type="character" w:styleId="Hyperlink">
    <w:name w:val="Hyperlink"/>
    <w:basedOn w:val="DefaultParagraphFont"/>
    <w:uiPriority w:val="99"/>
    <w:unhideWhenUsed/>
    <w:rsid w:val="002E19B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7AC5"/>
    <w:pPr>
      <w:spacing w:after="0" w:line="240" w:lineRule="auto"/>
      <w:ind w:left="720"/>
    </w:pPr>
    <w:rPr>
      <w:rFonts w:ascii="Calibri" w:hAnsi="Calibri" w:cs="Times New Roman"/>
      <w:lang w:eastAsia="en-GB"/>
    </w:rPr>
  </w:style>
  <w:style w:type="table" w:styleId="TableGrid">
    <w:name w:val="Table Grid"/>
    <w:basedOn w:val="TableNormal"/>
    <w:uiPriority w:val="39"/>
    <w:rsid w:val="007A4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embership@fph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BEA762DF</Template>
  <TotalTime>1</TotalTime>
  <Pages>2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Challow</Company>
  <LinksUpToDate>false</LinksUpToDate>
  <CharactersWithSpaces>1548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Haidee Donnell</dc:creator>
  <cp:keywords/>
  <dc:description/>
  <cp:lastModifiedBy>Hannah Payne</cp:lastModifiedBy>
  <cp:revision>3</cp:revision>
  <dcterms:created xsi:type="dcterms:W3CDTF">2019-01-23T15:21:00Z</dcterms:created>
  <dcterms:modified xsi:type="dcterms:W3CDTF">2019-01-29T09:49:00Z</dcterms:modified>
</cp:coreProperties>
</file>