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F22" w:rsidRDefault="00EF4F22" w:rsidP="00EF4F22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36"/>
          <w:szCs w:val="36"/>
          <w:lang w:val="en"/>
        </w:rPr>
      </w:pPr>
    </w:p>
    <w:p w:rsidR="00EF4F22" w:rsidRPr="00DD41C6" w:rsidRDefault="00DD41C6" w:rsidP="00EF4F22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36"/>
          <w:szCs w:val="36"/>
          <w:lang w:val="en"/>
        </w:rPr>
      </w:pPr>
      <w:r w:rsidRPr="00DD41C6">
        <w:rPr>
          <w:rFonts w:ascii="Arial" w:hAnsi="Arial" w:cs="Arial"/>
          <w:b/>
          <w:bCs/>
          <w:sz w:val="36"/>
          <w:szCs w:val="36"/>
          <w:lang w:val="en"/>
        </w:rPr>
        <w:t>Synergy Award</w:t>
      </w:r>
    </w:p>
    <w:p w:rsidR="00EF4F22" w:rsidRDefault="00EF4F22" w:rsidP="00EF4F22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bCs/>
          <w:sz w:val="36"/>
          <w:szCs w:val="36"/>
          <w:lang w:val="en"/>
        </w:rPr>
      </w:pPr>
      <w:r>
        <w:rPr>
          <w:rFonts w:ascii="Arial" w:hAnsi="Arial" w:cs="Arial"/>
          <w:b/>
          <w:bCs/>
          <w:sz w:val="36"/>
          <w:szCs w:val="36"/>
          <w:lang w:val="en"/>
        </w:rPr>
        <w:t xml:space="preserve">Nomination </w:t>
      </w:r>
      <w:r w:rsidR="00D37AC5">
        <w:rPr>
          <w:rFonts w:ascii="Arial" w:hAnsi="Arial" w:cs="Arial"/>
          <w:b/>
          <w:bCs/>
          <w:sz w:val="36"/>
          <w:szCs w:val="36"/>
          <w:lang w:val="en"/>
        </w:rPr>
        <w:t>Information</w:t>
      </w:r>
    </w:p>
    <w:p w:rsidR="002E19B0" w:rsidRPr="00DD41C6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lang w:val="en"/>
        </w:rPr>
      </w:pPr>
    </w:p>
    <w:p w:rsidR="00DD41C6" w:rsidRPr="00DD41C6" w:rsidRDefault="00DD41C6" w:rsidP="00DD41C6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lang w:val="en"/>
        </w:rPr>
      </w:pPr>
      <w:r w:rsidRPr="00DD41C6">
        <w:rPr>
          <w:rFonts w:ascii="Calibri" w:hAnsi="Calibri" w:cs="Arial"/>
          <w:lang w:val="en"/>
        </w:rPr>
        <w:t>The Synergy Award is aimed at an individual who has demonstrated a strong commitment to, or success in, working collaboratively with another organisation and driving forward shared public health objectives.</w:t>
      </w:r>
    </w:p>
    <w:p w:rsidR="00DD41C6" w:rsidRPr="00DD41C6" w:rsidRDefault="00DD41C6" w:rsidP="00DD41C6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lang w:val="en"/>
        </w:rPr>
      </w:pPr>
    </w:p>
    <w:p w:rsidR="00DD41C6" w:rsidRPr="00DD41C6" w:rsidRDefault="00DD41C6" w:rsidP="00DD41C6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lang w:val="en"/>
        </w:rPr>
      </w:pPr>
      <w:r w:rsidRPr="00DD41C6">
        <w:rPr>
          <w:rFonts w:ascii="Calibri" w:hAnsi="Calibri" w:cs="Arial"/>
          <w:lang w:val="en"/>
        </w:rPr>
        <w:t>This award was established by former President of FPH, Professor Lindsey Davies and is open to anyone who is either a member of FPH or is part of the FPH staff team.</w:t>
      </w:r>
    </w:p>
    <w:p w:rsidR="00DD41C6" w:rsidRDefault="00DD41C6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P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b/>
          <w:color w:val="333333"/>
          <w:lang w:val="en"/>
        </w:rPr>
      </w:pPr>
      <w:r w:rsidRPr="002E19B0">
        <w:rPr>
          <w:rFonts w:ascii="Calibri" w:hAnsi="Calibri" w:cs="Arial"/>
          <w:b/>
          <w:color w:val="333333"/>
          <w:lang w:val="en"/>
        </w:rPr>
        <w:t>How do I apply?</w:t>
      </w: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 xml:space="preserve">To apply for this Prize or nominate someone else for it, write up to 500 words detailing why you/they should be awarded </w:t>
      </w:r>
      <w:r w:rsidRPr="00DD41C6">
        <w:rPr>
          <w:rFonts w:ascii="Calibri" w:hAnsi="Calibri" w:cs="Arial"/>
          <w:lang w:val="en"/>
        </w:rPr>
        <w:t xml:space="preserve">the </w:t>
      </w:r>
      <w:r w:rsidR="00DD41C6" w:rsidRPr="00DD41C6">
        <w:rPr>
          <w:rFonts w:ascii="Calibri" w:hAnsi="Calibri" w:cs="Arial"/>
          <w:lang w:val="en"/>
        </w:rPr>
        <w:t xml:space="preserve">Synergy Award, </w:t>
      </w:r>
      <w:r>
        <w:rPr>
          <w:rFonts w:ascii="Calibri" w:hAnsi="Calibri" w:cs="Arial"/>
          <w:color w:val="333333"/>
          <w:lang w:val="en"/>
        </w:rPr>
        <w:t>remembering to reiterate how the</w:t>
      </w:r>
      <w:r w:rsidRPr="00DD41C6">
        <w:rPr>
          <w:rFonts w:ascii="Calibri" w:hAnsi="Calibri" w:cs="Arial"/>
          <w:lang w:val="en"/>
        </w:rPr>
        <w:t xml:space="preserve">y </w:t>
      </w:r>
      <w:r w:rsidR="00DD41C6" w:rsidRPr="00DD41C6">
        <w:rPr>
          <w:rFonts w:ascii="Calibri" w:hAnsi="Calibri" w:cs="Arial"/>
          <w:lang w:val="en"/>
        </w:rPr>
        <w:t xml:space="preserve">have </w:t>
      </w:r>
      <w:r w:rsidR="00DD41C6">
        <w:rPr>
          <w:rFonts w:ascii="Calibri" w:hAnsi="Calibri" w:cs="Arial"/>
          <w:lang w:val="en"/>
        </w:rPr>
        <w:t>worked</w:t>
      </w:r>
      <w:r w:rsidR="00DD41C6" w:rsidRPr="00DD41C6">
        <w:rPr>
          <w:rFonts w:ascii="Calibri" w:hAnsi="Calibri" w:cs="Arial"/>
          <w:lang w:val="en"/>
        </w:rPr>
        <w:t xml:space="preserve"> collaboratively with another organisation </w:t>
      </w:r>
      <w:r w:rsidR="00DD41C6">
        <w:rPr>
          <w:rFonts w:ascii="Calibri" w:hAnsi="Calibri" w:cs="Arial"/>
          <w:lang w:val="en"/>
        </w:rPr>
        <w:t>to drive</w:t>
      </w:r>
      <w:r w:rsidR="00DD41C6" w:rsidRPr="00DD41C6">
        <w:rPr>
          <w:rFonts w:ascii="Calibri" w:hAnsi="Calibri" w:cs="Arial"/>
          <w:lang w:val="en"/>
        </w:rPr>
        <w:t xml:space="preserve"> forward shared public health objectives.</w:t>
      </w: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Default="002E19B0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>When you’re writing this statement, consider including the following:</w:t>
      </w:r>
    </w:p>
    <w:p w:rsidR="00D37AC5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D37AC5" w:rsidRPr="00D37AC5" w:rsidRDefault="00D37AC5" w:rsidP="00D37AC5">
      <w:pPr>
        <w:pStyle w:val="ListParagraph"/>
        <w:ind w:left="1440" w:hanging="360"/>
      </w:pPr>
      <w:r>
        <w:rPr>
          <w:rFonts w:ascii="Courier New" w:hAnsi="Courier New" w:cs="Courier New"/>
        </w:rPr>
        <w:t>o</w:t>
      </w:r>
      <w:r>
        <w:rPr>
          <w:rFonts w:ascii="Times New Roman" w:hAnsi="Times New Roman"/>
          <w:sz w:val="14"/>
          <w:szCs w:val="14"/>
        </w:rPr>
        <w:t xml:space="preserve">   </w:t>
      </w:r>
      <w:r>
        <w:rPr>
          <w:b/>
          <w:bCs/>
        </w:rPr>
        <w:t>What</w:t>
      </w:r>
      <w:r>
        <w:t xml:space="preserve"> is it about and </w:t>
      </w:r>
      <w:r>
        <w:rPr>
          <w:b/>
        </w:rPr>
        <w:t xml:space="preserve">what </w:t>
      </w:r>
      <w:r>
        <w:t>was the outcome?</w:t>
      </w:r>
    </w:p>
    <w:p w:rsidR="00D37AC5" w:rsidRDefault="00D37AC5" w:rsidP="00D37AC5">
      <w:pPr>
        <w:pStyle w:val="ListParagraph"/>
        <w:ind w:left="1440" w:hanging="360"/>
      </w:pPr>
      <w:r>
        <w:rPr>
          <w:rFonts w:ascii="Courier New" w:hAnsi="Courier New" w:cs="Courier New"/>
        </w:rPr>
        <w:t>o</w:t>
      </w:r>
      <w:r>
        <w:rPr>
          <w:rFonts w:ascii="Times New Roman" w:hAnsi="Times New Roman"/>
          <w:sz w:val="14"/>
          <w:szCs w:val="14"/>
        </w:rPr>
        <w:t xml:space="preserve">   </w:t>
      </w:r>
      <w:r>
        <w:rPr>
          <w:b/>
          <w:bCs/>
        </w:rPr>
        <w:t>Who</w:t>
      </w:r>
      <w:r>
        <w:t xml:space="preserve"> does it affect/who was involved? </w:t>
      </w:r>
    </w:p>
    <w:p w:rsidR="00D37AC5" w:rsidRDefault="00D37AC5" w:rsidP="00D37AC5">
      <w:pPr>
        <w:pStyle w:val="ListParagraph"/>
        <w:ind w:left="1440" w:hanging="360"/>
      </w:pPr>
      <w:r>
        <w:rPr>
          <w:rFonts w:ascii="Courier New" w:hAnsi="Courier New" w:cs="Courier New"/>
        </w:rPr>
        <w:t>o</w:t>
      </w:r>
      <w:r>
        <w:rPr>
          <w:rFonts w:ascii="Times New Roman" w:hAnsi="Times New Roman"/>
          <w:sz w:val="14"/>
          <w:szCs w:val="14"/>
        </w:rPr>
        <w:t xml:space="preserve">   </w:t>
      </w:r>
      <w:r>
        <w:rPr>
          <w:b/>
          <w:bCs/>
        </w:rPr>
        <w:t>Where</w:t>
      </w:r>
      <w:r>
        <w:t xml:space="preserve"> and </w:t>
      </w:r>
      <w:r>
        <w:rPr>
          <w:b/>
          <w:bCs/>
        </w:rPr>
        <w:t>when</w:t>
      </w:r>
      <w:r>
        <w:t xml:space="preserve"> did/will it take place? </w:t>
      </w:r>
    </w:p>
    <w:p w:rsidR="00D37AC5" w:rsidRDefault="00D37AC5" w:rsidP="00D37AC5">
      <w:pPr>
        <w:pStyle w:val="ListParagraph"/>
        <w:ind w:left="1440" w:hanging="360"/>
      </w:pPr>
      <w:r>
        <w:rPr>
          <w:rFonts w:ascii="Courier New" w:hAnsi="Courier New" w:cs="Courier New"/>
        </w:rPr>
        <w:t>o</w:t>
      </w:r>
      <w:r>
        <w:rPr>
          <w:rFonts w:ascii="Times New Roman" w:hAnsi="Times New Roman"/>
          <w:sz w:val="14"/>
          <w:szCs w:val="14"/>
        </w:rPr>
        <w:t xml:space="preserve">   </w:t>
      </w:r>
      <w:r w:rsidR="00A30BB3">
        <w:rPr>
          <w:b/>
          <w:bCs/>
        </w:rPr>
        <w:t>How</w:t>
      </w:r>
      <w:bookmarkStart w:id="0" w:name="_GoBack"/>
      <w:bookmarkEnd w:id="0"/>
      <w:r>
        <w:rPr>
          <w:b/>
          <w:bCs/>
        </w:rPr>
        <w:t xml:space="preserve"> </w:t>
      </w:r>
      <w:r>
        <w:t xml:space="preserve">is it going to happen/has it happened? </w:t>
      </w:r>
    </w:p>
    <w:p w:rsidR="00D37AC5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2E19B0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t>Please input the statement i</w:t>
      </w:r>
      <w:r w:rsidR="007A4F3E">
        <w:rPr>
          <w:rFonts w:ascii="Calibri" w:hAnsi="Calibri" w:cs="Arial"/>
          <w:color w:val="333333"/>
          <w:lang w:val="en"/>
        </w:rPr>
        <w:t>nto the nomination form on page two</w:t>
      </w:r>
      <w:r>
        <w:rPr>
          <w:rFonts w:ascii="Calibri" w:hAnsi="Calibri" w:cs="Arial"/>
          <w:color w:val="333333"/>
          <w:lang w:val="en"/>
        </w:rPr>
        <w:t xml:space="preserve">, and return </w:t>
      </w:r>
      <w:r w:rsidR="00DD41C6">
        <w:rPr>
          <w:rFonts w:ascii="Calibri" w:hAnsi="Calibri" w:cs="Arial"/>
          <w:color w:val="333333"/>
          <w:lang w:val="en"/>
        </w:rPr>
        <w:t>the completed form via email to membership@fph.org.uk</w:t>
      </w:r>
    </w:p>
    <w:p w:rsidR="00D37AC5" w:rsidRDefault="00D37AC5" w:rsidP="00EF4F22">
      <w:pPr>
        <w:autoSpaceDE w:val="0"/>
        <w:autoSpaceDN w:val="0"/>
        <w:adjustRightInd w:val="0"/>
        <w:spacing w:after="0" w:line="276" w:lineRule="auto"/>
        <w:rPr>
          <w:rFonts w:ascii="Calibri" w:hAnsi="Calibri" w:cs="Arial"/>
          <w:color w:val="333333"/>
          <w:lang w:val="en"/>
        </w:rPr>
      </w:pPr>
    </w:p>
    <w:p w:rsidR="00D37AC5" w:rsidRPr="00B264C6" w:rsidRDefault="007A4F3E" w:rsidP="00B264C6">
      <w:pPr>
        <w:rPr>
          <w:rFonts w:ascii="Calibri" w:hAnsi="Calibri" w:cs="Arial"/>
          <w:color w:val="333333"/>
          <w:sz w:val="24"/>
          <w:lang w:val="en"/>
        </w:rPr>
      </w:pPr>
      <w:r w:rsidRPr="00B264C6">
        <w:rPr>
          <w:rFonts w:ascii="Calibri" w:hAnsi="Calibri" w:cs="Arial"/>
          <w:color w:val="333333"/>
          <w:sz w:val="24"/>
          <w:lang w:val="en"/>
        </w:rPr>
        <w:t>Thank you!</w:t>
      </w:r>
    </w:p>
    <w:p w:rsidR="007A4F3E" w:rsidRDefault="007A4F3E">
      <w:pPr>
        <w:rPr>
          <w:rFonts w:ascii="Calibri" w:hAnsi="Calibri" w:cs="Arial"/>
          <w:color w:val="333333"/>
          <w:lang w:val="en"/>
        </w:rPr>
      </w:pPr>
      <w:r>
        <w:rPr>
          <w:rFonts w:ascii="Calibri" w:hAnsi="Calibri" w:cs="Arial"/>
          <w:color w:val="333333"/>
          <w:lang w:val="en"/>
        </w:rPr>
        <w:br w:type="page"/>
      </w:r>
    </w:p>
    <w:p w:rsidR="00D37AC5" w:rsidRPr="007A4F3E" w:rsidRDefault="00D37AC5" w:rsidP="00EF4F22">
      <w:pPr>
        <w:autoSpaceDE w:val="0"/>
        <w:autoSpaceDN w:val="0"/>
        <w:adjustRightInd w:val="0"/>
        <w:spacing w:after="0" w:line="276" w:lineRule="auto"/>
        <w:rPr>
          <w:rFonts w:cs="Arial"/>
          <w:color w:val="333333"/>
          <w:sz w:val="28"/>
          <w:lang w:val="en"/>
        </w:rPr>
      </w:pPr>
    </w:p>
    <w:p w:rsidR="00D37AC5" w:rsidRPr="00DD41C6" w:rsidRDefault="00DD41C6" w:rsidP="007A4F3E">
      <w:pPr>
        <w:autoSpaceDE w:val="0"/>
        <w:autoSpaceDN w:val="0"/>
        <w:adjustRightInd w:val="0"/>
        <w:spacing w:after="0" w:line="276" w:lineRule="auto"/>
        <w:jc w:val="center"/>
        <w:rPr>
          <w:rFonts w:cs="Arial"/>
          <w:b/>
          <w:bCs/>
          <w:sz w:val="28"/>
          <w:lang w:val="en"/>
        </w:rPr>
      </w:pPr>
      <w:r w:rsidRPr="00DD41C6">
        <w:rPr>
          <w:rFonts w:cs="Arial"/>
          <w:b/>
          <w:bCs/>
          <w:sz w:val="28"/>
          <w:lang w:val="en"/>
        </w:rPr>
        <w:t>Synergy Award</w:t>
      </w:r>
    </w:p>
    <w:p w:rsidR="00D37AC5" w:rsidRPr="007A4F3E" w:rsidRDefault="00D37AC5" w:rsidP="00D37AC5">
      <w:pPr>
        <w:autoSpaceDE w:val="0"/>
        <w:autoSpaceDN w:val="0"/>
        <w:adjustRightInd w:val="0"/>
        <w:spacing w:after="0" w:line="276" w:lineRule="auto"/>
        <w:jc w:val="center"/>
        <w:rPr>
          <w:rFonts w:cs="Arial"/>
          <w:b/>
          <w:bCs/>
          <w:sz w:val="28"/>
          <w:lang w:val="en"/>
        </w:rPr>
      </w:pPr>
      <w:r w:rsidRPr="007A4F3E">
        <w:rPr>
          <w:rFonts w:cs="Arial"/>
          <w:b/>
          <w:bCs/>
          <w:sz w:val="28"/>
          <w:lang w:val="en"/>
        </w:rPr>
        <w:t>Nomination Form</w:t>
      </w:r>
    </w:p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Nominee’s name: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 xml:space="preserve">Your name </w:t>
            </w:r>
            <w:r w:rsidRPr="007A4F3E">
              <w:rPr>
                <w:rFonts w:cs="Arial"/>
                <w:bCs/>
                <w:lang w:val="en"/>
              </w:rPr>
              <w:t>(only complete this field if you’re nominating someone else. If you’re nominating yourself, leave blank):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Nominee’s email address: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Job title: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Employer: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3397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FPH Membership Grade:</w:t>
            </w:r>
          </w:p>
        </w:tc>
        <w:tc>
          <w:tcPr>
            <w:tcW w:w="5619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</w:tbl>
    <w:p w:rsidR="007A4F3E" w:rsidRPr="007A4F3E" w:rsidRDefault="007A4F3E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p w:rsidR="007A4F3E" w:rsidRPr="007A4F3E" w:rsidRDefault="007A4F3E" w:rsidP="007A4F3E">
      <w:pPr>
        <w:autoSpaceDE w:val="0"/>
        <w:autoSpaceDN w:val="0"/>
        <w:adjustRightInd w:val="0"/>
        <w:spacing w:line="276" w:lineRule="auto"/>
        <w:rPr>
          <w:rFonts w:cs="Arial"/>
          <w:b/>
          <w:lang w:val="en"/>
        </w:rPr>
      </w:pPr>
      <w:r w:rsidRPr="007A4F3E">
        <w:rPr>
          <w:rFonts w:cs="Arial"/>
          <w:b/>
          <w:lang w:val="en"/>
        </w:rPr>
        <w:t xml:space="preserve">Please write up to 500 words below detailing why this person should be given the </w:t>
      </w:r>
      <w:r w:rsidR="00DD41C6" w:rsidRPr="00DD41C6">
        <w:rPr>
          <w:rFonts w:cs="Arial"/>
          <w:b/>
          <w:lang w:val="en"/>
        </w:rPr>
        <w:t>Synergy Award: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A4F3E" w:rsidRPr="007A4F3E" w:rsidTr="007A4F3E">
        <w:tc>
          <w:tcPr>
            <w:tcW w:w="9016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lang w:val="en"/>
              </w:rPr>
            </w:pPr>
          </w:p>
          <w:p w:rsidR="007A4F3E" w:rsidRPr="007A4F3E" w:rsidRDefault="007A4F3E" w:rsidP="00EF4F22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b/>
                <w:bCs/>
                <w:lang w:val="en"/>
              </w:rPr>
            </w:pPr>
          </w:p>
        </w:tc>
      </w:tr>
    </w:tbl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/>
          <w:bCs/>
          <w:lang w:val="en"/>
        </w:rPr>
      </w:pPr>
    </w:p>
    <w:p w:rsidR="00EF4F22" w:rsidRPr="007A4F3E" w:rsidRDefault="00EF4F22" w:rsidP="00EF4F22">
      <w:pPr>
        <w:autoSpaceDE w:val="0"/>
        <w:autoSpaceDN w:val="0"/>
        <w:adjustRightInd w:val="0"/>
        <w:spacing w:after="0" w:line="276" w:lineRule="auto"/>
        <w:rPr>
          <w:rFonts w:cs="Arial"/>
          <w:bCs/>
          <w:lang w:val="en"/>
        </w:rPr>
      </w:pPr>
    </w:p>
    <w:p w:rsidR="00EF4F22" w:rsidRPr="007A4F3E" w:rsidRDefault="007A4F3E" w:rsidP="00EF4F22">
      <w:pPr>
        <w:autoSpaceDE w:val="0"/>
        <w:autoSpaceDN w:val="0"/>
        <w:adjustRightInd w:val="0"/>
        <w:spacing w:after="200" w:line="276" w:lineRule="auto"/>
        <w:rPr>
          <w:rFonts w:cs="Arial"/>
          <w:bCs/>
          <w:lang w:val="en"/>
        </w:rPr>
      </w:pPr>
      <w:r>
        <w:rPr>
          <w:rFonts w:cs="Arial"/>
          <w:bCs/>
          <w:lang w:val="en"/>
        </w:rPr>
        <w:t>Two members or</w:t>
      </w:r>
      <w:r w:rsidRPr="007A4F3E">
        <w:rPr>
          <w:rFonts w:cs="Arial"/>
          <w:bCs/>
          <w:lang w:val="en"/>
        </w:rPr>
        <w:t xml:space="preserve"> fellows of FPH must sign the application form for it be submit</w:t>
      </w:r>
      <w:r w:rsidR="00C132A6">
        <w:rPr>
          <w:rFonts w:cs="Arial"/>
          <w:bCs/>
          <w:lang w:val="en"/>
        </w:rPr>
        <w:t xml:space="preserve">ted. Please sign and date below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7A4F3E" w:rsidRPr="007A4F3E" w:rsidTr="007A4F3E"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Name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Date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Signature</w:t>
            </w:r>
          </w:p>
        </w:tc>
      </w:tr>
      <w:tr w:rsidR="007A4F3E" w:rsidRPr="007A4F3E" w:rsidTr="007A4F3E"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Person 1: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</w:tr>
      <w:tr w:rsidR="007A4F3E" w:rsidRPr="007A4F3E" w:rsidTr="007A4F3E"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  <w:r w:rsidRPr="007A4F3E">
              <w:rPr>
                <w:rFonts w:cs="Arial"/>
                <w:b/>
                <w:bCs/>
                <w:lang w:val="en"/>
              </w:rPr>
              <w:t>Person 2:</w:t>
            </w: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  <w:tc>
          <w:tcPr>
            <w:tcW w:w="2254" w:type="dxa"/>
          </w:tcPr>
          <w:p w:rsidR="007A4F3E" w:rsidRPr="007A4F3E" w:rsidRDefault="007A4F3E" w:rsidP="00EF4F22">
            <w:pPr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b/>
                <w:bCs/>
                <w:lang w:val="en"/>
              </w:rPr>
            </w:pPr>
          </w:p>
        </w:tc>
      </w:tr>
    </w:tbl>
    <w:p w:rsidR="00F43CB0" w:rsidRPr="007A4F3E" w:rsidRDefault="00F43CB0" w:rsidP="00EF4F22"/>
    <w:sectPr w:rsidR="00F43CB0" w:rsidRPr="007A4F3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511" w:rsidRDefault="00FD1511" w:rsidP="002E19B0">
      <w:pPr>
        <w:spacing w:after="0" w:line="240" w:lineRule="auto"/>
      </w:pPr>
      <w:r>
        <w:separator/>
      </w:r>
    </w:p>
  </w:endnote>
  <w:endnote w:type="continuationSeparator" w:id="0">
    <w:p w:rsidR="00FD1511" w:rsidRDefault="00FD1511" w:rsidP="002E1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511" w:rsidRDefault="00FD1511" w:rsidP="002E19B0">
      <w:pPr>
        <w:spacing w:after="0" w:line="240" w:lineRule="auto"/>
      </w:pPr>
      <w:r>
        <w:separator/>
      </w:r>
    </w:p>
  </w:footnote>
  <w:footnote w:type="continuationSeparator" w:id="0">
    <w:p w:rsidR="00FD1511" w:rsidRDefault="00FD1511" w:rsidP="002E1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9B0" w:rsidRDefault="002E19B0" w:rsidP="002E19B0">
    <w:pPr>
      <w:pStyle w:val="Header"/>
      <w:jc w:val="center"/>
    </w:pPr>
    <w:r w:rsidRPr="0079210F">
      <w:rPr>
        <w:noProof/>
        <w:lang w:eastAsia="en-GB"/>
      </w:rPr>
      <w:drawing>
        <wp:inline distT="0" distB="0" distL="0" distR="0" wp14:anchorId="395B50CD" wp14:editId="7F37A59B">
          <wp:extent cx="2449195" cy="779145"/>
          <wp:effectExtent l="0" t="0" r="825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59" t="8051" r="65228" b="80292"/>
                  <a:stretch>
                    <a:fillRect/>
                  </a:stretch>
                </pic:blipFill>
                <pic:spPr bwMode="auto">
                  <a:xfrm>
                    <a:off x="0" y="0"/>
                    <a:ext cx="2449195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7C882C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F22"/>
    <w:rsid w:val="00035805"/>
    <w:rsid w:val="00050381"/>
    <w:rsid w:val="00062529"/>
    <w:rsid w:val="00093341"/>
    <w:rsid w:val="000B5415"/>
    <w:rsid w:val="000D534D"/>
    <w:rsid w:val="000F1000"/>
    <w:rsid w:val="0011074E"/>
    <w:rsid w:val="0011650A"/>
    <w:rsid w:val="00136EA5"/>
    <w:rsid w:val="001E1456"/>
    <w:rsid w:val="00200A29"/>
    <w:rsid w:val="002333E7"/>
    <w:rsid w:val="00241F0E"/>
    <w:rsid w:val="002435B9"/>
    <w:rsid w:val="0027652F"/>
    <w:rsid w:val="002B7BBC"/>
    <w:rsid w:val="002E19B0"/>
    <w:rsid w:val="002F5B14"/>
    <w:rsid w:val="002F6865"/>
    <w:rsid w:val="002F6DE8"/>
    <w:rsid w:val="003478F3"/>
    <w:rsid w:val="003C2629"/>
    <w:rsid w:val="00417C93"/>
    <w:rsid w:val="00432317"/>
    <w:rsid w:val="004A39ED"/>
    <w:rsid w:val="004A4162"/>
    <w:rsid w:val="004B6A2A"/>
    <w:rsid w:val="004C3F6C"/>
    <w:rsid w:val="005006A8"/>
    <w:rsid w:val="00503DCA"/>
    <w:rsid w:val="00602C51"/>
    <w:rsid w:val="00617E4D"/>
    <w:rsid w:val="006601C4"/>
    <w:rsid w:val="006A7CCE"/>
    <w:rsid w:val="006C79A8"/>
    <w:rsid w:val="006C7DD0"/>
    <w:rsid w:val="006D69C1"/>
    <w:rsid w:val="006E234E"/>
    <w:rsid w:val="00714166"/>
    <w:rsid w:val="00737D64"/>
    <w:rsid w:val="007958C3"/>
    <w:rsid w:val="007A4F3E"/>
    <w:rsid w:val="007C7125"/>
    <w:rsid w:val="00833D0A"/>
    <w:rsid w:val="00866224"/>
    <w:rsid w:val="00892A34"/>
    <w:rsid w:val="008A391A"/>
    <w:rsid w:val="008B01D3"/>
    <w:rsid w:val="009708DB"/>
    <w:rsid w:val="009B091F"/>
    <w:rsid w:val="009B35D3"/>
    <w:rsid w:val="00A0539D"/>
    <w:rsid w:val="00A257FB"/>
    <w:rsid w:val="00A30BB3"/>
    <w:rsid w:val="00A42EC0"/>
    <w:rsid w:val="00A63FED"/>
    <w:rsid w:val="00A67736"/>
    <w:rsid w:val="00A81D95"/>
    <w:rsid w:val="00AA24F4"/>
    <w:rsid w:val="00AA3042"/>
    <w:rsid w:val="00AC63FC"/>
    <w:rsid w:val="00B042D6"/>
    <w:rsid w:val="00B2401F"/>
    <w:rsid w:val="00B264C6"/>
    <w:rsid w:val="00B46DE5"/>
    <w:rsid w:val="00C11200"/>
    <w:rsid w:val="00C132A6"/>
    <w:rsid w:val="00C27338"/>
    <w:rsid w:val="00C27C5E"/>
    <w:rsid w:val="00C35E18"/>
    <w:rsid w:val="00C36C6F"/>
    <w:rsid w:val="00C534EE"/>
    <w:rsid w:val="00C9060F"/>
    <w:rsid w:val="00CA3459"/>
    <w:rsid w:val="00CA4CD0"/>
    <w:rsid w:val="00CC44DF"/>
    <w:rsid w:val="00CF6423"/>
    <w:rsid w:val="00D05259"/>
    <w:rsid w:val="00D37AC5"/>
    <w:rsid w:val="00D82A3D"/>
    <w:rsid w:val="00D979E3"/>
    <w:rsid w:val="00DB69DA"/>
    <w:rsid w:val="00DD41C6"/>
    <w:rsid w:val="00E13F44"/>
    <w:rsid w:val="00E71401"/>
    <w:rsid w:val="00EA2B20"/>
    <w:rsid w:val="00EF4F22"/>
    <w:rsid w:val="00F34298"/>
    <w:rsid w:val="00F37389"/>
    <w:rsid w:val="00F43CB0"/>
    <w:rsid w:val="00F63FDE"/>
    <w:rsid w:val="00F64DBD"/>
    <w:rsid w:val="00F665D6"/>
    <w:rsid w:val="00F84AEF"/>
    <w:rsid w:val="00FB4758"/>
    <w:rsid w:val="00FC5E85"/>
    <w:rsid w:val="00FD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45F0BE-7B67-49D9-99EE-90FDA0AB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9B0"/>
  </w:style>
  <w:style w:type="paragraph" w:styleId="Footer">
    <w:name w:val="footer"/>
    <w:basedOn w:val="Normal"/>
    <w:link w:val="FooterChar"/>
    <w:uiPriority w:val="99"/>
    <w:unhideWhenUsed/>
    <w:rsid w:val="002E1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9B0"/>
  </w:style>
  <w:style w:type="character" w:styleId="Hyperlink">
    <w:name w:val="Hyperlink"/>
    <w:basedOn w:val="DefaultParagraphFont"/>
    <w:uiPriority w:val="99"/>
    <w:unhideWhenUsed/>
    <w:rsid w:val="002E19B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7AC5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table" w:styleId="TableGrid">
    <w:name w:val="Table Grid"/>
    <w:basedOn w:val="TableNormal"/>
    <w:uiPriority w:val="39"/>
    <w:rsid w:val="007A4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BABD59CA</Template>
  <TotalTime>5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Challow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Haidee Donnell</dc:creator>
  <cp:keywords/>
  <dc:description/>
  <cp:lastModifiedBy>Hannah Payne</cp:lastModifiedBy>
  <cp:revision>3</cp:revision>
  <dcterms:created xsi:type="dcterms:W3CDTF">2019-01-25T13:26:00Z</dcterms:created>
  <dcterms:modified xsi:type="dcterms:W3CDTF">2019-01-25T13:42:00Z</dcterms:modified>
</cp:coreProperties>
</file>